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41D22FA8" w14:textId="77777777" w:rsidTr="59496A5A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F180FB2" w14:textId="305906BC" w:rsidR="003D1B71" w:rsidRDefault="00B561D5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486D6445" wp14:editId="59F3B768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-224790</wp:posOffset>
                  </wp:positionV>
                  <wp:extent cx="2114550" cy="2162175"/>
                  <wp:effectExtent l="0" t="0" r="0" b="9525"/>
                  <wp:wrapNone/>
                  <wp:docPr id="2" name="Picture 2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91EE1DD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58B6C0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0CBB457" w14:textId="484C3CD5" w:rsidR="003D1B71" w:rsidRPr="00B561D5" w:rsidRDefault="00B561D5" w:rsidP="00310F17">
            <w:pPr>
              <w:pStyle w:val="Title"/>
              <w:rPr>
                <w:sz w:val="72"/>
                <w:szCs w:val="72"/>
              </w:rPr>
            </w:pPr>
            <w:r w:rsidRPr="00B561D5">
              <w:rPr>
                <w:sz w:val="72"/>
                <w:szCs w:val="72"/>
              </w:rPr>
              <w:t>LIFEGUARD</w:t>
            </w:r>
            <w:r w:rsidR="003D1B71" w:rsidRPr="00B561D5">
              <w:rPr>
                <w:sz w:val="72"/>
                <w:szCs w:val="72"/>
              </w:rPr>
              <w:br/>
            </w:r>
            <w:r w:rsidRPr="00B561D5">
              <w:rPr>
                <w:sz w:val="72"/>
                <w:szCs w:val="72"/>
              </w:rPr>
              <w:t>CERTIFICATION</w:t>
            </w:r>
          </w:p>
        </w:tc>
      </w:tr>
      <w:tr w:rsidR="003D1B71" w14:paraId="38E033A3" w14:textId="77777777" w:rsidTr="59496A5A">
        <w:trPr>
          <w:trHeight w:val="1589"/>
        </w:trPr>
        <w:tc>
          <w:tcPr>
            <w:tcW w:w="3662" w:type="dxa"/>
            <w:gridSpan w:val="3"/>
            <w:vMerge/>
          </w:tcPr>
          <w:p w14:paraId="377B0B26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6677B2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4147272" w14:textId="70998ECB" w:rsidR="00CF5599" w:rsidRDefault="00CF5599" w:rsidP="00CF5599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Registration</w:t>
            </w:r>
          </w:p>
          <w:p w14:paraId="4E52EFBA" w14:textId="5E60D5B8" w:rsidR="00552E37" w:rsidRDefault="00CF5599" w:rsidP="00CF5599">
            <w:r>
              <w:t xml:space="preserve">To register for class please contact Cindy at </w:t>
            </w:r>
            <w:hyperlink r:id="rId11" w:history="1">
              <w:r w:rsidRPr="00E10342">
                <w:rPr>
                  <w:rStyle w:val="Hyperlink"/>
                </w:rPr>
                <w:t>parsonl@danville118.org</w:t>
              </w:r>
            </w:hyperlink>
          </w:p>
          <w:p w14:paraId="3D291483" w14:textId="57D3094E" w:rsidR="006F082F" w:rsidRDefault="006F082F" w:rsidP="00CF5599">
            <w:r>
              <w:t>**You must be present for both days April 30 and May 22</w:t>
            </w:r>
            <w:r w:rsidR="00C32A9C">
              <w:t xml:space="preserve"> (or May 29</w:t>
            </w:r>
            <w:r w:rsidR="00C32A9C" w:rsidRPr="00C32A9C">
              <w:rPr>
                <w:vertAlign w:val="superscript"/>
              </w:rPr>
              <w:t>th</w:t>
            </w:r>
            <w:r w:rsidR="00C32A9C">
              <w:t xml:space="preserve"> 8-1 pm if you cannot make the May 22</w:t>
            </w:r>
            <w:r w:rsidR="00C32A9C" w:rsidRPr="00C32A9C">
              <w:rPr>
                <w:vertAlign w:val="superscript"/>
              </w:rPr>
              <w:t>nd</w:t>
            </w:r>
            <w:r w:rsidR="00C32A9C">
              <w:t xml:space="preserve"> class).  Be sure to tell Ms. Parsons what test date you will have.  ALL lifeguard candidates MUST attend the 30 April pre-requisite swim. </w:t>
            </w:r>
          </w:p>
          <w:p w14:paraId="43F3D447" w14:textId="117D3B43" w:rsidR="006F082F" w:rsidRDefault="006F082F" w:rsidP="00CF5599">
            <w:r>
              <w:t xml:space="preserve">     May 3 thru May 20 will be remote </w:t>
            </w:r>
            <w:r w:rsidR="00C32A9C">
              <w:t>online</w:t>
            </w:r>
            <w:r>
              <w:t xml:space="preserve"> classes.</w:t>
            </w:r>
          </w:p>
          <w:p w14:paraId="5EC16FA5" w14:textId="15FBEBCC" w:rsidR="003D1B71" w:rsidRDefault="00CF5599" w:rsidP="00CF5599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INSTRUCTORS</w:t>
            </w:r>
          </w:p>
          <w:p w14:paraId="7C91A8C7" w14:textId="6C6A7591" w:rsidR="00CF5599" w:rsidRPr="00CF5599" w:rsidRDefault="00CF5599" w:rsidP="00CF5599">
            <w:r>
              <w:t xml:space="preserve">Cindy Parson/Josie </w:t>
            </w:r>
            <w:proofErr w:type="spellStart"/>
            <w:r>
              <w:t>Heeren</w:t>
            </w:r>
            <w:proofErr w:type="spellEnd"/>
          </w:p>
          <w:p w14:paraId="1461B6B5" w14:textId="0D85FC13" w:rsidR="003D1B71" w:rsidRDefault="00CF559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PREREQUISITES (Friday, April 30</w:t>
            </w:r>
            <w:r w:rsidRPr="00CF5599">
              <w:rPr>
                <w:rFonts w:ascii="Calibri" w:hAnsi="Calibri" w:cs="Calibri"/>
                <w:color w:val="0072C7"/>
                <w:vertAlign w:val="superscript"/>
              </w:rPr>
              <w:t>th</w:t>
            </w:r>
            <w:r>
              <w:rPr>
                <w:rFonts w:ascii="Calibri" w:hAnsi="Calibri" w:cs="Calibri"/>
                <w:color w:val="0072C7"/>
              </w:rPr>
              <w:t xml:space="preserve"> 5:00p.m. – 7:00p.m.</w:t>
            </w:r>
          </w:p>
          <w:p w14:paraId="1E9AB6FB" w14:textId="46F54B54" w:rsidR="00CF5599" w:rsidRDefault="00CF5599" w:rsidP="00CF5599">
            <w:pPr>
              <w:pStyle w:val="ListParagraph"/>
              <w:numPr>
                <w:ilvl w:val="0"/>
                <w:numId w:val="4"/>
              </w:numPr>
            </w:pPr>
            <w:r>
              <w:t xml:space="preserve">Must be at least 15 years </w:t>
            </w:r>
            <w:proofErr w:type="gramStart"/>
            <w:r>
              <w:t>old</w:t>
            </w:r>
            <w:proofErr w:type="gramEnd"/>
          </w:p>
          <w:p w14:paraId="4B57AD8E" w14:textId="40ADAE1E" w:rsidR="00CF5599" w:rsidRDefault="00CF5599" w:rsidP="00CF5599">
            <w:pPr>
              <w:pStyle w:val="ListParagraph"/>
              <w:numPr>
                <w:ilvl w:val="0"/>
                <w:numId w:val="4"/>
              </w:numPr>
            </w:pPr>
            <w:r>
              <w:t>Swim 300 yards continuously</w:t>
            </w:r>
          </w:p>
          <w:p w14:paraId="61FD9A46" w14:textId="01F04752" w:rsidR="00CF5599" w:rsidRDefault="00CF5599" w:rsidP="00CF5599">
            <w:pPr>
              <w:pStyle w:val="ListParagraph"/>
              <w:numPr>
                <w:ilvl w:val="0"/>
                <w:numId w:val="4"/>
              </w:numPr>
            </w:pPr>
            <w:r>
              <w:t xml:space="preserve">Tread water for 2 minutes using only </w:t>
            </w:r>
            <w:proofErr w:type="gramStart"/>
            <w:r>
              <w:t>legs</w:t>
            </w:r>
            <w:proofErr w:type="gramEnd"/>
          </w:p>
          <w:p w14:paraId="79ECB920" w14:textId="6ABD5828" w:rsidR="00CF5599" w:rsidRDefault="00CF5599" w:rsidP="00CF5599">
            <w:pPr>
              <w:pStyle w:val="ListParagraph"/>
              <w:numPr>
                <w:ilvl w:val="0"/>
                <w:numId w:val="4"/>
              </w:numPr>
            </w:pPr>
            <w:r>
              <w:t>Starting in water, swim 20 yards using front crawl or breaststroke, surface dive 10-12 feet, retrieve 10lb object, return to surface, swim 20 yards to deck, exit water without using ladder or steps, within 1 minute and 40 seconds.</w:t>
            </w:r>
          </w:p>
          <w:p w14:paraId="504B723A" w14:textId="0755DB1C" w:rsidR="003D1B71" w:rsidRPr="00E572D6" w:rsidRDefault="00CF559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</w:t>
            </w:r>
          </w:p>
          <w:p w14:paraId="7969EBEA" w14:textId="1F8795FE" w:rsidR="003D1B71" w:rsidRPr="00740017" w:rsidRDefault="00CF559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American Red Cross Lifeguarding/First Aid/CPR/AED (valid 2 years)</w:t>
            </w:r>
          </w:p>
          <w:p w14:paraId="6F8C6FD5" w14:textId="7BEA7EBA" w:rsidR="003D1B71" w:rsidRPr="00E572D6" w:rsidRDefault="00CF559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CLASS NEEDS</w:t>
            </w:r>
          </w:p>
          <w:p w14:paraId="79AB3A15" w14:textId="56FE6E18" w:rsidR="003D1B71" w:rsidRPr="0056708E" w:rsidRDefault="00CF5599" w:rsidP="00AC6C7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Swimsuit</w:t>
            </w:r>
            <w:r w:rsidR="006F082F">
              <w:rPr>
                <w:rFonts w:ascii="Calibri" w:hAnsi="Calibri" w:cs="Calibri"/>
              </w:rPr>
              <w:t>, towel, snack and drink</w:t>
            </w:r>
          </w:p>
        </w:tc>
      </w:tr>
      <w:tr w:rsidR="003D1B71" w14:paraId="65F845CD" w14:textId="77777777" w:rsidTr="59496A5A">
        <w:trPr>
          <w:trHeight w:val="1164"/>
        </w:trPr>
        <w:tc>
          <w:tcPr>
            <w:tcW w:w="720" w:type="dxa"/>
          </w:tcPr>
          <w:p w14:paraId="0C29BF5F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58B6C0" w:themeColor="accent2"/>
              </w:rPr>
            </w:pPr>
          </w:p>
        </w:tc>
        <w:tc>
          <w:tcPr>
            <w:tcW w:w="2942" w:type="dxa"/>
            <w:gridSpan w:val="2"/>
          </w:tcPr>
          <w:p w14:paraId="389F5A1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58B6C0" w:themeColor="accent2"/>
              </w:rPr>
            </w:pPr>
          </w:p>
        </w:tc>
        <w:tc>
          <w:tcPr>
            <w:tcW w:w="423" w:type="dxa"/>
            <w:vMerge/>
          </w:tcPr>
          <w:p w14:paraId="5450994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15CA22" w14:textId="77777777" w:rsidR="003D1B71" w:rsidRPr="00590471" w:rsidRDefault="003D1B71" w:rsidP="00222466"/>
        </w:tc>
      </w:tr>
      <w:tr w:rsidR="003D1B71" w14:paraId="77A47236" w14:textId="77777777" w:rsidTr="59496A5A">
        <w:trPr>
          <w:trHeight w:val="543"/>
        </w:trPr>
        <w:tc>
          <w:tcPr>
            <w:tcW w:w="720" w:type="dxa"/>
          </w:tcPr>
          <w:p w14:paraId="009AC64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B66957" w14:textId="48ED39BC" w:rsidR="003D1B71" w:rsidRPr="00376291" w:rsidRDefault="009247B0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4FCCB8F6" wp14:editId="236BC5A6">
                      <wp:extent cx="337185" cy="333375"/>
                      <wp:effectExtent l="0" t="0" r="5715" b="9525"/>
                      <wp:docPr id="143" name="Freeform: Shape 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185" cy="3333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16="http://schemas.microsoft.com/office/drawing/2014/main" xmlns:pic="http://schemas.openxmlformats.org/drawingml/2006/picture" xmlns:a="http://schemas.openxmlformats.org/drawingml/2006/main">
                  <w:pict>
                    <v:shape id="Freeform: Shape 142" style="width:26.5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647519,2612594" o:spid="_x0000_s1026" fillcolor="#3494b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" w14:anchorId="1EB88B83">
                      <v:stroke joinstyle="miter"/>
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CF401A1" w14:textId="1C53DD64" w:rsidR="003D1B71" w:rsidRPr="006F082F" w:rsidRDefault="00B561D5" w:rsidP="00380FD1">
            <w:pPr>
              <w:pStyle w:val="Information"/>
              <w:rPr>
                <w:b/>
                <w:bCs/>
                <w:sz w:val="28"/>
                <w:szCs w:val="28"/>
                <w:u w:val="single"/>
              </w:rPr>
            </w:pPr>
            <w:r w:rsidRPr="006F082F">
              <w:rPr>
                <w:b/>
                <w:bCs/>
                <w:sz w:val="28"/>
                <w:szCs w:val="28"/>
                <w:u w:val="single"/>
              </w:rPr>
              <w:t>CLASS DATES</w:t>
            </w:r>
          </w:p>
          <w:p w14:paraId="33AD9461" w14:textId="77777777" w:rsidR="003D1B71" w:rsidRPr="006F082F" w:rsidRDefault="00B561D5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>APRIL 30, 2021</w:t>
            </w:r>
          </w:p>
          <w:p w14:paraId="1DEDDD2D" w14:textId="77777777" w:rsidR="00552E37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 xml:space="preserve">May </w:t>
            </w:r>
            <w:r w:rsidR="006F082F">
              <w:rPr>
                <w:sz w:val="28"/>
                <w:szCs w:val="28"/>
              </w:rPr>
              <w:t>22, 2021</w:t>
            </w:r>
          </w:p>
          <w:p w14:paraId="07EF4653" w14:textId="43EC35A6" w:rsidR="00C32A9C" w:rsidRPr="006F082F" w:rsidRDefault="00C32A9C" w:rsidP="00380FD1">
            <w:pPr>
              <w:pStyle w:val="Informatio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 29, 2021</w:t>
            </w:r>
          </w:p>
        </w:tc>
        <w:tc>
          <w:tcPr>
            <w:tcW w:w="423" w:type="dxa"/>
            <w:vMerge/>
          </w:tcPr>
          <w:p w14:paraId="0169808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753CA5" w14:textId="77777777" w:rsidR="003D1B71" w:rsidRDefault="003D1B71" w:rsidP="005801E5">
            <w:pPr>
              <w:pStyle w:val="Heading1"/>
            </w:pPr>
          </w:p>
        </w:tc>
      </w:tr>
      <w:tr w:rsidR="003D1B71" w14:paraId="32CA1DA4" w14:textId="77777777" w:rsidTr="59496A5A">
        <w:trPr>
          <w:trHeight w:val="183"/>
        </w:trPr>
        <w:tc>
          <w:tcPr>
            <w:tcW w:w="720" w:type="dxa"/>
          </w:tcPr>
          <w:p w14:paraId="7ABE78FA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833F64B" w14:textId="77777777" w:rsidR="003D1B71" w:rsidRPr="006F082F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7C7C959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84269C" w14:textId="77777777" w:rsidR="003D1B71" w:rsidRDefault="003D1B71" w:rsidP="005801E5">
            <w:pPr>
              <w:pStyle w:val="Heading1"/>
            </w:pPr>
          </w:p>
        </w:tc>
      </w:tr>
      <w:tr w:rsidR="003D1B71" w14:paraId="2D65D878" w14:textId="77777777" w:rsidTr="59496A5A">
        <w:trPr>
          <w:trHeight w:val="624"/>
        </w:trPr>
        <w:tc>
          <w:tcPr>
            <w:tcW w:w="720" w:type="dxa"/>
          </w:tcPr>
          <w:p w14:paraId="0EDFF6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10B97E6" w14:textId="1A4653AB" w:rsidR="003D1B71" w:rsidRPr="00376291" w:rsidRDefault="009247B0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17049234" wp14:editId="57D8F5D7">
                      <wp:extent cx="337185" cy="333375"/>
                      <wp:effectExtent l="0" t="0" r="5715" b="9525"/>
                      <wp:docPr id="7" name="Freeform: Shape 1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185" cy="3333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494B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16="http://schemas.microsoft.com/office/drawing/2014/main" xmlns:pic="http://schemas.openxmlformats.org/drawingml/2006/picture" xmlns:a="http://schemas.openxmlformats.org/drawingml/2006/main">
                  <w:pict>
                    <v:shape id="Freeform: Shape 142" style="width:26.5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647519,2612594" o:spid="_x0000_s1026" fillcolor="#3494ba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" w14:anchorId="5FE07E59">
                      <v:stroke joinstyle="miter"/>
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5E963E0" w14:textId="77777777" w:rsidR="003D1B71" w:rsidRPr="006F082F" w:rsidRDefault="00552E37" w:rsidP="00380FD1">
            <w:pPr>
              <w:pStyle w:val="Information"/>
              <w:rPr>
                <w:b/>
                <w:bCs/>
                <w:sz w:val="28"/>
                <w:szCs w:val="28"/>
                <w:u w:val="single"/>
              </w:rPr>
            </w:pPr>
            <w:r w:rsidRPr="006F082F">
              <w:rPr>
                <w:b/>
                <w:bCs/>
                <w:sz w:val="28"/>
                <w:szCs w:val="28"/>
                <w:u w:val="single"/>
              </w:rPr>
              <w:t>CLASS TIMES</w:t>
            </w:r>
          </w:p>
          <w:p w14:paraId="79F36D03" w14:textId="0C5741A6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>April 30</w:t>
            </w:r>
            <w:r w:rsidR="006F082F">
              <w:rPr>
                <w:sz w:val="28"/>
                <w:szCs w:val="28"/>
              </w:rPr>
              <w:t xml:space="preserve"> </w:t>
            </w:r>
            <w:r w:rsidRPr="006F082F">
              <w:rPr>
                <w:sz w:val="28"/>
                <w:szCs w:val="28"/>
              </w:rPr>
              <w:t>5-7pm</w:t>
            </w:r>
          </w:p>
          <w:p w14:paraId="5B87B490" w14:textId="2CBC3B34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 xml:space="preserve">May 3-20 Remote </w:t>
            </w:r>
          </w:p>
          <w:p w14:paraId="74CF1756" w14:textId="1BA27DDA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>May 22 8am-1pm</w:t>
            </w:r>
          </w:p>
        </w:tc>
        <w:tc>
          <w:tcPr>
            <w:tcW w:w="423" w:type="dxa"/>
            <w:vMerge/>
          </w:tcPr>
          <w:p w14:paraId="47BF34B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55BDFA" w14:textId="77777777" w:rsidR="003D1B71" w:rsidRDefault="003D1B71" w:rsidP="005801E5">
            <w:pPr>
              <w:pStyle w:val="Heading1"/>
            </w:pPr>
          </w:p>
        </w:tc>
      </w:tr>
      <w:tr w:rsidR="003D1B71" w14:paraId="190481EA" w14:textId="77777777" w:rsidTr="59496A5A">
        <w:trPr>
          <w:trHeight w:val="183"/>
        </w:trPr>
        <w:tc>
          <w:tcPr>
            <w:tcW w:w="720" w:type="dxa"/>
          </w:tcPr>
          <w:p w14:paraId="372E335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751A01" w14:textId="77777777" w:rsidR="003D1B71" w:rsidRPr="006F082F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61735A1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537036" w14:textId="77777777" w:rsidR="003D1B71" w:rsidRDefault="003D1B71" w:rsidP="005801E5">
            <w:pPr>
              <w:pStyle w:val="Heading1"/>
            </w:pPr>
          </w:p>
        </w:tc>
      </w:tr>
      <w:tr w:rsidR="003D1B71" w14:paraId="151EDBA6" w14:textId="77777777" w:rsidTr="59496A5A">
        <w:trPr>
          <w:trHeight w:val="633"/>
        </w:trPr>
        <w:tc>
          <w:tcPr>
            <w:tcW w:w="720" w:type="dxa"/>
          </w:tcPr>
          <w:p w14:paraId="5CF8AD9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B298EC4" w14:textId="3F6CF07E" w:rsidR="003D1B71" w:rsidRPr="00376291" w:rsidRDefault="009247B0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5152E372" wp14:editId="097721A8">
                      <wp:extent cx="337185" cy="333375"/>
                      <wp:effectExtent l="0" t="0" r="5715" b="9525"/>
                      <wp:docPr id="11" name="Freeform: Shape 1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185" cy="3333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494B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16="http://schemas.microsoft.com/office/drawing/2014/main" xmlns:pic="http://schemas.openxmlformats.org/drawingml/2006/picture" xmlns:a="http://schemas.openxmlformats.org/drawingml/2006/main">
                  <w:pict>
                    <v:shape id="Freeform: Shape 142" style="width:26.5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647519,2612594" o:spid="_x0000_s1026" fillcolor="#3494ba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" w14:anchorId="3999C52B">
                      <v:stroke joinstyle="miter"/>
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EA82516" w14:textId="77777777" w:rsidR="003D1B71" w:rsidRPr="006F082F" w:rsidRDefault="00552E37" w:rsidP="00380FD1">
            <w:pPr>
              <w:pStyle w:val="Information"/>
              <w:rPr>
                <w:b/>
                <w:bCs/>
                <w:sz w:val="28"/>
                <w:szCs w:val="28"/>
                <w:u w:val="single"/>
              </w:rPr>
            </w:pPr>
            <w:r w:rsidRPr="006F082F">
              <w:rPr>
                <w:b/>
                <w:bCs/>
                <w:sz w:val="28"/>
                <w:szCs w:val="28"/>
                <w:u w:val="single"/>
              </w:rPr>
              <w:t>CLASS LOCATION</w:t>
            </w:r>
          </w:p>
          <w:p w14:paraId="48612F3D" w14:textId="77777777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>Danville High School Pool</w:t>
            </w:r>
          </w:p>
          <w:p w14:paraId="1456E586" w14:textId="078DEA47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>Clock Tower</w:t>
            </w:r>
          </w:p>
        </w:tc>
        <w:tc>
          <w:tcPr>
            <w:tcW w:w="423" w:type="dxa"/>
            <w:vMerge/>
          </w:tcPr>
          <w:p w14:paraId="64B003D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F9152B5" w14:textId="77777777" w:rsidR="003D1B71" w:rsidRDefault="003D1B71" w:rsidP="005801E5">
            <w:pPr>
              <w:pStyle w:val="Heading1"/>
            </w:pPr>
          </w:p>
        </w:tc>
      </w:tr>
      <w:tr w:rsidR="003D1B71" w14:paraId="54048DB1" w14:textId="77777777" w:rsidTr="59496A5A">
        <w:trPr>
          <w:trHeight w:val="174"/>
        </w:trPr>
        <w:tc>
          <w:tcPr>
            <w:tcW w:w="720" w:type="dxa"/>
          </w:tcPr>
          <w:p w14:paraId="5BDD266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E161E1F" w14:textId="77777777" w:rsidR="003D1B71" w:rsidRPr="006F082F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418E5EA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D2333E" w14:textId="77777777" w:rsidR="003D1B71" w:rsidRDefault="003D1B71" w:rsidP="005801E5">
            <w:pPr>
              <w:pStyle w:val="Heading1"/>
            </w:pPr>
          </w:p>
        </w:tc>
      </w:tr>
      <w:tr w:rsidR="003D1B71" w14:paraId="6ABB1729" w14:textId="77777777" w:rsidTr="59496A5A">
        <w:trPr>
          <w:trHeight w:val="633"/>
        </w:trPr>
        <w:tc>
          <w:tcPr>
            <w:tcW w:w="720" w:type="dxa"/>
          </w:tcPr>
          <w:p w14:paraId="4DBC93A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679F531" w14:textId="0C5CF766" w:rsidR="003D1B71" w:rsidRPr="00376291" w:rsidRDefault="009247B0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658BC923" wp14:editId="48E29071">
                      <wp:extent cx="337185" cy="333375"/>
                      <wp:effectExtent l="0" t="0" r="5715" b="9525"/>
                      <wp:docPr id="28" name="Freeform: Shape 1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185" cy="3333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494B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16="http://schemas.microsoft.com/office/drawing/2014/main" xmlns:pic="http://schemas.openxmlformats.org/drawingml/2006/picture" xmlns:a="http://schemas.openxmlformats.org/drawingml/2006/main">
                  <w:pict>
                    <v:shape id="Freeform: Shape 142" style="width:26.5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647519,2612594" o:spid="_x0000_s1026" fillcolor="#3494ba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x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" w14:anchorId="7A06BAAD">
                      <v:stroke joinstyle="miter"/>
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1A48BA5" w14:textId="7D33DF04" w:rsidR="003D1B71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b/>
                <w:bCs/>
                <w:sz w:val="28"/>
                <w:szCs w:val="28"/>
                <w:u w:val="single"/>
              </w:rPr>
              <w:t>COST (cash/check</w:t>
            </w:r>
            <w:r w:rsidRPr="006F082F">
              <w:rPr>
                <w:sz w:val="28"/>
                <w:szCs w:val="28"/>
              </w:rPr>
              <w:t>)</w:t>
            </w:r>
          </w:p>
          <w:p w14:paraId="727E6942" w14:textId="77777777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>$100 New Guards</w:t>
            </w:r>
          </w:p>
          <w:p w14:paraId="1FC02C20" w14:textId="7A91B0EA" w:rsidR="00552E37" w:rsidRPr="006F082F" w:rsidRDefault="00552E37" w:rsidP="00380FD1">
            <w:pPr>
              <w:pStyle w:val="Information"/>
              <w:rPr>
                <w:sz w:val="28"/>
                <w:szCs w:val="28"/>
              </w:rPr>
            </w:pPr>
            <w:r w:rsidRPr="006F082F">
              <w:rPr>
                <w:sz w:val="28"/>
                <w:szCs w:val="28"/>
              </w:rPr>
              <w:t xml:space="preserve">$50 </w:t>
            </w:r>
            <w:r w:rsidRPr="006F082F">
              <w:rPr>
                <w:sz w:val="24"/>
                <w:szCs w:val="24"/>
              </w:rPr>
              <w:t>Recert</w:t>
            </w:r>
            <w:r w:rsidR="006F082F" w:rsidRPr="006F082F">
              <w:rPr>
                <w:sz w:val="24"/>
                <w:szCs w:val="24"/>
              </w:rPr>
              <w:t>ification</w:t>
            </w:r>
          </w:p>
        </w:tc>
        <w:tc>
          <w:tcPr>
            <w:tcW w:w="423" w:type="dxa"/>
            <w:vMerge/>
          </w:tcPr>
          <w:p w14:paraId="2A697A81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8D6727" w14:textId="77777777" w:rsidR="003D1B71" w:rsidRDefault="003D1B71" w:rsidP="005801E5">
            <w:pPr>
              <w:pStyle w:val="Heading1"/>
            </w:pPr>
          </w:p>
        </w:tc>
      </w:tr>
    </w:tbl>
    <w:p w14:paraId="4961F165" w14:textId="0324A84B" w:rsidR="007F5B63" w:rsidRPr="00CE1E3D" w:rsidRDefault="007F5B63" w:rsidP="006F082F">
      <w:pPr>
        <w:pStyle w:val="BodyText"/>
      </w:pPr>
    </w:p>
    <w:sectPr w:rsidR="007F5B63" w:rsidRPr="00CE1E3D" w:rsidSect="003D1B71">
      <w:headerReference w:type="default" r:id="rId1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29996" w14:textId="77777777" w:rsidR="00B561D5" w:rsidRDefault="00B561D5" w:rsidP="00590471">
      <w:r>
        <w:separator/>
      </w:r>
    </w:p>
  </w:endnote>
  <w:endnote w:type="continuationSeparator" w:id="0">
    <w:p w14:paraId="40A4D338" w14:textId="77777777" w:rsidR="00B561D5" w:rsidRDefault="00B561D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72B60" w14:textId="77777777" w:rsidR="00B561D5" w:rsidRDefault="00B561D5" w:rsidP="00590471">
      <w:r>
        <w:separator/>
      </w:r>
    </w:p>
  </w:footnote>
  <w:footnote w:type="continuationSeparator" w:id="0">
    <w:p w14:paraId="65519D9C" w14:textId="77777777" w:rsidR="00B561D5" w:rsidRDefault="00B561D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84F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E586809" wp14:editId="409BD50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9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6="http://schemas.microsoft.com/office/drawing/2014/main" xmlns:adec="http://schemas.microsoft.com/office/drawing/2017/decorative" xmlns:a="http://schemas.openxmlformats.org/drawingml/2006/main">
          <w:pict>
            <v:group id="Group 26" style="position:absolute;margin-left:-126.9pt;margin-top:-36pt;width:683.95pt;height:830.55pt;z-index:251657216" alt="&quot;&quot;" coordsize="86864,105479" coordorigin=",-2286" o:spid="_x0000_s1026" w14:anchorId="26A19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style="position:absolute;top:1981;width:40640;height:38195" coordsize="40644,401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style="position:absolute;width:40644;height:40105;rotation:180;flip:x;visibility:visible;mso-wrap-style:square;v-text-anchor:middle" coordsize="2647519,2612594" o:spid="_x0000_s1028" fillcolor="white [3212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>
                  <v:fill type="gradientRadial" color2="#58b6c0 [3205]" focus="100%" focussize="" focusposition="1" o:opacity2="24248f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style="position:absolute;left:2909;top:4364;width:32264;height:31839;visibility:visible;mso-wrap-style:square;v-text-anchor:middle" coordsize="2647519,2612594" o:spid="_x0000_s1029" fillcolor="#3494b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style="position:absolute;left:9140;top:-2286;width:77724;height:2624;visibility:visible;mso-wrap-style:square;v-text-anchor:middle" o:spid="_x0000_s1030" fillcolor="#3494ba [3204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/>
              <v:group id="Group 12" style="position:absolute;left:27203;top:7696;width:59464;height:95497" coordsize="48666,78166" coordorigin="-26637,-5283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style="position:absolute;left:-27;top:5584;width:22055;height:19745;rotation:180;flip:x y;visibility:visible;mso-wrap-style:square;v-text-anchor:middle" coordsize="2647519,2612594" o:spid="_x0000_s1032" fillcolor="#3494b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>
                  <v:fill type="gradientRadial" opacity="11796f" color2="#58b6c0 [3205]" focus="100%" focussize="" focusposition="1" o:opacity2="13107f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3918;top:8849;width:16843;height:15090;rotation:180;visibility:visible;mso-wrap-style:square;v-text-anchor:middle" coordsize="2647519,2612594" o:spid="_x0000_s1033" fillcolor="#58b6c0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12053;top:5196;width:7689;height:7590;rotation:180;flip:x y;visibility:visible;mso-wrap-style:square;v-text-anchor:middle" coordsize="2647519,2612594" o:spid="_x0000_s1034" fillcolor="#58b6c0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-2182;top:13957;width:4497;height:4440;rotation:180;flip:x y;visibility:visible;mso-wrap-style:square;v-text-anchor:middle" coordsize="2647519,2612594" o:spid="_x0000_s1035" fillcolor="#58b6c0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-26637;top:-52836;width:4498;height:4439;rotation:180;flip:x y;visibility:visible;mso-wrap-style:square;v-text-anchor:middle" coordsize="2647519,2612594" o:spid="_x0000_s1036" fillcolor="#58b6c0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5966;top:4616;width:2809;height:2773;rotation:180;flip:x y;visibility:visible;mso-wrap-style:square;v-text-anchor:middle" coordsize="2647519,2612594" o:spid="_x0000_s1037" fillcolor="#58b6c0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A8C8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7A8C8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A02E6"/>
    <w:multiLevelType w:val="hybridMultilevel"/>
    <w:tmpl w:val="DD9A0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D5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46936"/>
    <w:rsid w:val="00552E37"/>
    <w:rsid w:val="00565C77"/>
    <w:rsid w:val="0056708E"/>
    <w:rsid w:val="005801E5"/>
    <w:rsid w:val="00590471"/>
    <w:rsid w:val="005D01FA"/>
    <w:rsid w:val="00653E17"/>
    <w:rsid w:val="006A08E8"/>
    <w:rsid w:val="006D79A8"/>
    <w:rsid w:val="006F082F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247B0"/>
    <w:rsid w:val="009475DC"/>
    <w:rsid w:val="00967B93"/>
    <w:rsid w:val="009D090F"/>
    <w:rsid w:val="00A31464"/>
    <w:rsid w:val="00A31B16"/>
    <w:rsid w:val="00A33613"/>
    <w:rsid w:val="00A47A8D"/>
    <w:rsid w:val="00A7420B"/>
    <w:rsid w:val="00AC6C7E"/>
    <w:rsid w:val="00B4158A"/>
    <w:rsid w:val="00B561D5"/>
    <w:rsid w:val="00B6466C"/>
    <w:rsid w:val="00BB1B5D"/>
    <w:rsid w:val="00BC22C7"/>
    <w:rsid w:val="00BD195A"/>
    <w:rsid w:val="00C07240"/>
    <w:rsid w:val="00C14078"/>
    <w:rsid w:val="00C32A9C"/>
    <w:rsid w:val="00CE1E3D"/>
    <w:rsid w:val="00CF5599"/>
    <w:rsid w:val="00D053FA"/>
    <w:rsid w:val="00DC3F0A"/>
    <w:rsid w:val="00E26AED"/>
    <w:rsid w:val="00E427E0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  <w:rsid w:val="3C7540F8"/>
    <w:rsid w:val="59496A5A"/>
    <w:rsid w:val="79A6B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47397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3494B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3494B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58B6C0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3494B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3494B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3494B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3494B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7A8C8E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7A8C8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58B6C0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CF5599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F55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rsonl@danville118.or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sonl\AppData\Local\Microsoft\Office\16.0\DTS\en-US%7bB032FA0F-8FDA-445D-8060-5CDE82656FF1%7d\%7bB0CEF6B4-69A9-4B7C-9730-F981892A977A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{B0CEF6B4-69A9-4B7C-9730-F981892A977A}tf78128832_win32.dotx</Template>
  <TotalTime>0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2021-04-19T16:26:00Z</dcterms:created>
  <dcterms:modified xsi:type="dcterms:W3CDTF">2021-04-19T16:26:00Z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